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37EF79" w14:textId="7835F2E1" w:rsidR="00066E62" w:rsidRDefault="000926CC" w:rsidP="00443ED0">
      <w:pPr>
        <w:rPr>
          <w:sz w:val="24"/>
          <w:szCs w:val="24"/>
        </w:rPr>
      </w:pPr>
      <w:r w:rsidRPr="000926CC">
        <w:rPr>
          <w:sz w:val="24"/>
          <w:szCs w:val="24"/>
        </w:rPr>
        <w:t>Mellombels journalføring</w:t>
      </w:r>
    </w:p>
    <w:p w14:paraId="48B39A73" w14:textId="024DC2ED" w:rsidR="000926CC" w:rsidRDefault="000926CC" w:rsidP="00443ED0">
      <w:pPr>
        <w:rPr>
          <w:sz w:val="24"/>
          <w:szCs w:val="24"/>
        </w:rPr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2798"/>
        <w:gridCol w:w="2799"/>
        <w:gridCol w:w="2799"/>
        <w:gridCol w:w="2799"/>
        <w:gridCol w:w="2799"/>
      </w:tblGrid>
      <w:tr w:rsidR="000926CC" w14:paraId="3B46F399" w14:textId="77777777" w:rsidTr="000926CC">
        <w:tc>
          <w:tcPr>
            <w:tcW w:w="2798" w:type="dxa"/>
          </w:tcPr>
          <w:p w14:paraId="15532DB1" w14:textId="74E80DD0" w:rsidR="000926CC" w:rsidRDefault="00E6581D" w:rsidP="00443ED0">
            <w:pPr>
              <w:rPr>
                <w:sz w:val="24"/>
                <w:szCs w:val="24"/>
              </w:rPr>
            </w:pPr>
            <w:r w:rsidRPr="00ED3809">
              <w:rPr>
                <w:rFonts w:ascii="Times New Roman" w:hAnsi="Times New Roman"/>
                <w:sz w:val="24"/>
                <w:szCs w:val="24"/>
              </w:rPr>
              <w:t>Journalføringsdato</w:t>
            </w:r>
          </w:p>
        </w:tc>
        <w:tc>
          <w:tcPr>
            <w:tcW w:w="2799" w:type="dxa"/>
          </w:tcPr>
          <w:p w14:paraId="330C9B65" w14:textId="72455313" w:rsidR="000926CC" w:rsidRDefault="00F72B57" w:rsidP="00443ED0">
            <w:pPr>
              <w:rPr>
                <w:sz w:val="24"/>
                <w:szCs w:val="24"/>
              </w:rPr>
            </w:pPr>
            <w:r w:rsidRPr="00ED3809">
              <w:rPr>
                <w:rFonts w:ascii="Times New Roman" w:hAnsi="Times New Roman"/>
                <w:sz w:val="24"/>
                <w:szCs w:val="24"/>
              </w:rPr>
              <w:t>Brevdato</w:t>
            </w:r>
          </w:p>
        </w:tc>
        <w:tc>
          <w:tcPr>
            <w:tcW w:w="2799" w:type="dxa"/>
          </w:tcPr>
          <w:p w14:paraId="05B23F19" w14:textId="627E3096" w:rsidR="000926CC" w:rsidRDefault="00613EA2" w:rsidP="00443ED0">
            <w:pPr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Dokumenttype</w:t>
            </w:r>
          </w:p>
        </w:tc>
        <w:tc>
          <w:tcPr>
            <w:tcW w:w="2799" w:type="dxa"/>
          </w:tcPr>
          <w:p w14:paraId="222B478C" w14:textId="15441319" w:rsidR="000926CC" w:rsidRDefault="000777CF" w:rsidP="00443ED0">
            <w:pPr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Avsender/mottake</w:t>
            </w:r>
            <w:r>
              <w:rPr>
                <w:rFonts w:ascii="Times New Roman" w:hAnsi="Times New Roman"/>
                <w:sz w:val="24"/>
                <w:szCs w:val="24"/>
              </w:rPr>
              <w:t>r</w:t>
            </w:r>
          </w:p>
        </w:tc>
        <w:tc>
          <w:tcPr>
            <w:tcW w:w="2799" w:type="dxa"/>
          </w:tcPr>
          <w:p w14:paraId="716498CD" w14:textId="10228C64" w:rsidR="000926CC" w:rsidRDefault="00FE19DB" w:rsidP="00443ED0">
            <w:pPr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Innhald</w:t>
            </w:r>
          </w:p>
        </w:tc>
      </w:tr>
      <w:tr w:rsidR="000926CC" w14:paraId="3E6A4EDE" w14:textId="77777777" w:rsidTr="000926CC">
        <w:tc>
          <w:tcPr>
            <w:tcW w:w="2798" w:type="dxa"/>
          </w:tcPr>
          <w:p w14:paraId="2BFC09A1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7F0A1F2E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425B22AB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3D4DD6CF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6E36911F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</w:tr>
      <w:tr w:rsidR="000926CC" w14:paraId="0B005988" w14:textId="77777777" w:rsidTr="000926CC">
        <w:tc>
          <w:tcPr>
            <w:tcW w:w="2798" w:type="dxa"/>
          </w:tcPr>
          <w:p w14:paraId="0F607730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02C92C6E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7ABA3014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53D37158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71B0141C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</w:tr>
      <w:tr w:rsidR="000926CC" w14:paraId="158421F8" w14:textId="77777777" w:rsidTr="000926CC">
        <w:tc>
          <w:tcPr>
            <w:tcW w:w="2798" w:type="dxa"/>
          </w:tcPr>
          <w:p w14:paraId="2777647D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2A56DE16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6192C131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560A4E6A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646F1BA3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</w:tr>
      <w:tr w:rsidR="000926CC" w14:paraId="15145211" w14:textId="77777777" w:rsidTr="000926CC">
        <w:tc>
          <w:tcPr>
            <w:tcW w:w="2798" w:type="dxa"/>
          </w:tcPr>
          <w:p w14:paraId="0917F433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76FFF87A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54EC6A1D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0CAFB5E0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4BE115F6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</w:tr>
      <w:tr w:rsidR="000926CC" w14:paraId="41EAFCB0" w14:textId="77777777" w:rsidTr="000926CC">
        <w:tc>
          <w:tcPr>
            <w:tcW w:w="2798" w:type="dxa"/>
          </w:tcPr>
          <w:p w14:paraId="479D0588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6DEA0473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45B9AC02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7F08A8DB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0A42DB7D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</w:tr>
      <w:tr w:rsidR="000926CC" w14:paraId="26FD9126" w14:textId="77777777" w:rsidTr="000926CC">
        <w:tc>
          <w:tcPr>
            <w:tcW w:w="2798" w:type="dxa"/>
          </w:tcPr>
          <w:p w14:paraId="6EECC134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0BBCDCDB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677185DD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092953FE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1187EF8C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</w:tr>
      <w:tr w:rsidR="000926CC" w14:paraId="37CC0F81" w14:textId="77777777" w:rsidTr="000926CC">
        <w:tc>
          <w:tcPr>
            <w:tcW w:w="2798" w:type="dxa"/>
          </w:tcPr>
          <w:p w14:paraId="3169E6EB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46CC9638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31ABBBCF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2450C965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4A4AEF53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</w:tr>
      <w:tr w:rsidR="000926CC" w14:paraId="1F78A9FA" w14:textId="77777777" w:rsidTr="000926CC">
        <w:tc>
          <w:tcPr>
            <w:tcW w:w="2798" w:type="dxa"/>
          </w:tcPr>
          <w:p w14:paraId="68B616A0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2C8EDE54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7FF40D0F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50A602C4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0BC4FF09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</w:tr>
      <w:tr w:rsidR="000926CC" w14:paraId="2DF6F86F" w14:textId="77777777" w:rsidTr="000926CC">
        <w:tc>
          <w:tcPr>
            <w:tcW w:w="2798" w:type="dxa"/>
          </w:tcPr>
          <w:p w14:paraId="3E66654F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79495DB7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0E9D2367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3D63EBE1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3D5CD8D3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</w:tr>
      <w:tr w:rsidR="000926CC" w14:paraId="1FB0C521" w14:textId="77777777" w:rsidTr="000926CC">
        <w:tc>
          <w:tcPr>
            <w:tcW w:w="2798" w:type="dxa"/>
          </w:tcPr>
          <w:p w14:paraId="76A595BC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496E3E37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255593A2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5F0D648C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1FD73FA1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</w:tr>
      <w:tr w:rsidR="000926CC" w14:paraId="07A8DD74" w14:textId="77777777" w:rsidTr="000926CC">
        <w:tc>
          <w:tcPr>
            <w:tcW w:w="2798" w:type="dxa"/>
          </w:tcPr>
          <w:p w14:paraId="5B873AF5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6DEDBD24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547DFCBF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0056102B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00B700DD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</w:tr>
      <w:tr w:rsidR="000926CC" w14:paraId="11DDAFE9" w14:textId="77777777" w:rsidTr="000926CC">
        <w:tc>
          <w:tcPr>
            <w:tcW w:w="2798" w:type="dxa"/>
          </w:tcPr>
          <w:p w14:paraId="744471B5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00CB259E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0C6ED16E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126510D4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4A4345E8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</w:tr>
      <w:tr w:rsidR="000926CC" w14:paraId="08195BB7" w14:textId="77777777" w:rsidTr="000926CC">
        <w:tc>
          <w:tcPr>
            <w:tcW w:w="2798" w:type="dxa"/>
          </w:tcPr>
          <w:p w14:paraId="00B2388B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502FD721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565CF464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471878BE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10DCF7C1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</w:tr>
      <w:tr w:rsidR="000926CC" w14:paraId="2A91D34F" w14:textId="77777777" w:rsidTr="000926CC">
        <w:tc>
          <w:tcPr>
            <w:tcW w:w="2798" w:type="dxa"/>
          </w:tcPr>
          <w:p w14:paraId="4FE04296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69675CCA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3D5FAB97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1A46A383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22FBA265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</w:tr>
      <w:tr w:rsidR="000926CC" w14:paraId="7A8B34E2" w14:textId="77777777" w:rsidTr="000926CC">
        <w:tc>
          <w:tcPr>
            <w:tcW w:w="2798" w:type="dxa"/>
          </w:tcPr>
          <w:p w14:paraId="376456A4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1F5C9C5C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3EE7338A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46B0FEDD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0F2E33F0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</w:tr>
      <w:tr w:rsidR="000926CC" w14:paraId="3436FFBB" w14:textId="77777777" w:rsidTr="000926CC">
        <w:tc>
          <w:tcPr>
            <w:tcW w:w="2798" w:type="dxa"/>
          </w:tcPr>
          <w:p w14:paraId="4978B2DE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3672D6BA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6EA45C82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327DD73F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20B754A5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</w:tr>
      <w:tr w:rsidR="000926CC" w14:paraId="6E69E932" w14:textId="77777777" w:rsidTr="000926CC">
        <w:tc>
          <w:tcPr>
            <w:tcW w:w="2798" w:type="dxa"/>
          </w:tcPr>
          <w:p w14:paraId="3CFD6ED8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61921A00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3CFC616B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39322388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5389F431" w14:textId="77777777" w:rsidR="000926CC" w:rsidRDefault="000926CC" w:rsidP="00443ED0">
            <w:pPr>
              <w:rPr>
                <w:sz w:val="24"/>
                <w:szCs w:val="24"/>
              </w:rPr>
            </w:pPr>
          </w:p>
        </w:tc>
      </w:tr>
    </w:tbl>
    <w:p w14:paraId="7C3BAAD4" w14:textId="77777777" w:rsidR="000926CC" w:rsidRPr="000926CC" w:rsidRDefault="000926CC" w:rsidP="00443ED0">
      <w:pPr>
        <w:rPr>
          <w:sz w:val="24"/>
          <w:szCs w:val="24"/>
        </w:rPr>
      </w:pPr>
    </w:p>
    <w:sectPr w:rsidR="000926CC" w:rsidRPr="000926CC" w:rsidSect="00443ED0">
      <w:headerReference w:type="default" r:id="rId7"/>
      <w:footerReference w:type="default" r:id="rId8"/>
      <w:pgSz w:w="16838" w:h="11906" w:orient="landscape"/>
      <w:pgMar w:top="1417" w:right="1417" w:bottom="1417" w:left="1417" w:header="425" w:footer="32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6FC6B4" w14:textId="77777777" w:rsidR="00F83435" w:rsidRDefault="00F83435" w:rsidP="007D65AD">
      <w:pPr>
        <w:spacing w:line="240" w:lineRule="auto"/>
      </w:pPr>
      <w:r>
        <w:separator/>
      </w:r>
    </w:p>
  </w:endnote>
  <w:endnote w:type="continuationSeparator" w:id="0">
    <w:p w14:paraId="7C4E14E7" w14:textId="77777777" w:rsidR="00F83435" w:rsidRDefault="00F83435" w:rsidP="007D65A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lrutenett"/>
      <w:tblW w:w="10207" w:type="dxa"/>
      <w:tblInd w:w="-70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127"/>
      <w:gridCol w:w="3402"/>
      <w:gridCol w:w="1984"/>
      <w:gridCol w:w="2694"/>
    </w:tblGrid>
    <w:tr w:rsidR="007D65AD" w:rsidRPr="006A4905" w14:paraId="682D558E" w14:textId="77777777" w:rsidTr="00C03317">
      <w:trPr>
        <w:trHeight w:val="426"/>
      </w:trPr>
      <w:tc>
        <w:tcPr>
          <w:tcW w:w="2127" w:type="dxa"/>
        </w:tcPr>
        <w:p w14:paraId="5E3322A2" w14:textId="77777777" w:rsidR="007D65AD" w:rsidRPr="006A4905" w:rsidRDefault="007D65AD" w:rsidP="007D65AD">
          <w:pPr>
            <w:pStyle w:val="Bunntekst"/>
            <w:rPr>
              <w:lang w:eastAsia="en-US"/>
            </w:rPr>
          </w:pPr>
          <w:r w:rsidRPr="006A4905">
            <w:rPr>
              <w:noProof/>
              <w:lang w:val="nb-NO" w:eastAsia="en-US"/>
            </w:rPr>
            <mc:AlternateContent>
              <mc:Choice Requires="wps">
                <w:drawing>
                  <wp:anchor distT="4294967295" distB="4294967295" distL="114300" distR="114300" simplePos="0" relativeHeight="251659264" behindDoc="0" locked="0" layoutInCell="1" allowOverlap="1" wp14:anchorId="2E382292" wp14:editId="3A9309CA">
                    <wp:simplePos x="0" y="0"/>
                    <wp:positionH relativeFrom="column">
                      <wp:posOffset>-141605</wp:posOffset>
                    </wp:positionH>
                    <wp:positionV relativeFrom="paragraph">
                      <wp:posOffset>6349</wp:posOffset>
                    </wp:positionV>
                    <wp:extent cx="6660515" cy="0"/>
                    <wp:effectExtent l="0" t="0" r="0" b="0"/>
                    <wp:wrapNone/>
                    <wp:docPr id="3" name="Rett pilkobling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/>
                          </wps:cNvCnPr>
                          <wps:spPr>
                            <a:xfrm>
                              <a:off x="0" y="0"/>
                              <a:ext cx="6660515" cy="0"/>
                            </a:xfrm>
                            <a:prstGeom prst="straightConnector1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28BB334C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Rett pilkobling 3" o:spid="_x0000_s1026" type="#_x0000_t32" style="position:absolute;margin-left:-11.15pt;margin-top:.5pt;width:524.45pt;height:0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" strokeweight=".5pt">
                    <v:stroke joinstyle="miter"/>
                    <o:lock v:ext="edit" shapetype="f"/>
                  </v:shape>
                </w:pict>
              </mc:Fallback>
            </mc:AlternateContent>
          </w:r>
        </w:p>
        <w:p w14:paraId="6AC485DA" w14:textId="77777777" w:rsidR="007D65AD" w:rsidRPr="006A4905" w:rsidRDefault="007D65AD" w:rsidP="007D65AD">
          <w:pPr>
            <w:pStyle w:val="Bunntekst"/>
            <w:rPr>
              <w:lang w:eastAsia="en-US"/>
            </w:rPr>
          </w:pPr>
        </w:p>
        <w:p w14:paraId="104FF6B5" w14:textId="77777777" w:rsidR="007D65AD" w:rsidRPr="006A4905" w:rsidRDefault="007D65AD" w:rsidP="007D65AD">
          <w:pPr>
            <w:pStyle w:val="Bunntekst"/>
            <w:rPr>
              <w:lang w:eastAsia="en-US"/>
            </w:rPr>
          </w:pPr>
          <w:r w:rsidRPr="006A4905">
            <w:rPr>
              <w:lang w:eastAsia="en-US"/>
            </w:rPr>
            <w:t>Voss herad</w:t>
          </w:r>
        </w:p>
        <w:p w14:paraId="66B830A1" w14:textId="77777777" w:rsidR="007D65AD" w:rsidRPr="006A4905" w:rsidRDefault="007D65AD" w:rsidP="007D65AD">
          <w:pPr>
            <w:pStyle w:val="Bunntekst"/>
            <w:rPr>
              <w:lang w:eastAsia="en-US"/>
            </w:rPr>
          </w:pPr>
          <w:r w:rsidRPr="006A4905">
            <w:rPr>
              <w:lang w:eastAsia="en-US"/>
            </w:rPr>
            <w:t>Uttrågata 9</w:t>
          </w:r>
        </w:p>
        <w:p w14:paraId="432E7724" w14:textId="77777777" w:rsidR="007D65AD" w:rsidRPr="006A4905" w:rsidRDefault="007D65AD" w:rsidP="007D65AD">
          <w:pPr>
            <w:pStyle w:val="Bunntekst"/>
            <w:rPr>
              <w:lang w:eastAsia="en-US"/>
            </w:rPr>
          </w:pPr>
          <w:r w:rsidRPr="006A4905">
            <w:rPr>
              <w:lang w:eastAsia="en-US"/>
            </w:rPr>
            <w:t>5701 Voss</w:t>
          </w:r>
        </w:p>
      </w:tc>
      <w:tc>
        <w:tcPr>
          <w:tcW w:w="3402" w:type="dxa"/>
        </w:tcPr>
        <w:p w14:paraId="689D7412" w14:textId="77777777" w:rsidR="007D65AD" w:rsidRPr="006A4905" w:rsidRDefault="007D65AD" w:rsidP="007D65AD">
          <w:pPr>
            <w:pStyle w:val="Bunntekst"/>
            <w:rPr>
              <w:lang w:val="en-US" w:eastAsia="en-US"/>
            </w:rPr>
          </w:pPr>
        </w:p>
        <w:p w14:paraId="7B7AC821" w14:textId="77777777" w:rsidR="007D65AD" w:rsidRPr="006A4905" w:rsidRDefault="007D65AD" w:rsidP="007D65AD">
          <w:pPr>
            <w:pStyle w:val="Bunntekst"/>
            <w:rPr>
              <w:lang w:val="en-US" w:eastAsia="en-US"/>
            </w:rPr>
          </w:pPr>
        </w:p>
        <w:p w14:paraId="305C81EA" w14:textId="77777777" w:rsidR="007D65AD" w:rsidRPr="006A4905" w:rsidRDefault="007D65AD" w:rsidP="007D65AD">
          <w:pPr>
            <w:pStyle w:val="Bunntekst"/>
            <w:rPr>
              <w:lang w:val="en-US" w:eastAsia="en-US"/>
            </w:rPr>
          </w:pPr>
          <w:r w:rsidRPr="006A4905">
            <w:rPr>
              <w:lang w:val="en-US" w:eastAsia="en-US"/>
            </w:rPr>
            <w:t>Tlf: 56 51 94 00</w:t>
          </w:r>
        </w:p>
        <w:p w14:paraId="67F0C572" w14:textId="77777777" w:rsidR="007D65AD" w:rsidRPr="006A4905" w:rsidRDefault="007D65AD" w:rsidP="007D65AD">
          <w:pPr>
            <w:pStyle w:val="Bunntekst"/>
            <w:rPr>
              <w:lang w:val="en-US" w:eastAsia="en-US"/>
            </w:rPr>
          </w:pPr>
          <w:r w:rsidRPr="006A4905">
            <w:rPr>
              <w:lang w:val="en-US" w:eastAsia="en-US"/>
            </w:rPr>
            <w:t>postmottak@voss.herad.no</w:t>
          </w:r>
        </w:p>
      </w:tc>
      <w:tc>
        <w:tcPr>
          <w:tcW w:w="1984" w:type="dxa"/>
        </w:tcPr>
        <w:p w14:paraId="1AD3A5A5" w14:textId="77777777" w:rsidR="007D65AD" w:rsidRPr="006A4905" w:rsidRDefault="007D65AD" w:rsidP="007D65AD">
          <w:pPr>
            <w:pStyle w:val="Bunntekst"/>
            <w:rPr>
              <w:lang w:val="en-US" w:eastAsia="en-US"/>
            </w:rPr>
          </w:pPr>
        </w:p>
        <w:p w14:paraId="44866EC0" w14:textId="77777777" w:rsidR="007D65AD" w:rsidRPr="006A4905" w:rsidRDefault="007D65AD" w:rsidP="007D65AD">
          <w:pPr>
            <w:pStyle w:val="Bunntekst"/>
            <w:rPr>
              <w:lang w:val="en-US" w:eastAsia="en-US"/>
            </w:rPr>
          </w:pPr>
        </w:p>
        <w:p w14:paraId="7453A459" w14:textId="77777777" w:rsidR="007D65AD" w:rsidRPr="006A4905" w:rsidRDefault="007D65AD" w:rsidP="007D65AD">
          <w:pPr>
            <w:pStyle w:val="Bunntekst"/>
            <w:rPr>
              <w:lang w:eastAsia="en-US"/>
            </w:rPr>
          </w:pPr>
          <w:r w:rsidRPr="006A4905">
            <w:rPr>
              <w:lang w:eastAsia="en-US"/>
            </w:rPr>
            <w:t>Føretaksregisteret:</w:t>
          </w:r>
        </w:p>
        <w:p w14:paraId="47D4DA0D" w14:textId="77777777" w:rsidR="007D65AD" w:rsidRPr="006A4905" w:rsidRDefault="007D65AD" w:rsidP="007D65AD">
          <w:pPr>
            <w:pStyle w:val="Bunntekst"/>
            <w:rPr>
              <w:lang w:eastAsia="en-US"/>
            </w:rPr>
          </w:pPr>
          <w:r w:rsidRPr="006A4905">
            <w:rPr>
              <w:lang w:eastAsia="en-US"/>
            </w:rPr>
            <w:t>960510542</w:t>
          </w:r>
        </w:p>
      </w:tc>
      <w:tc>
        <w:tcPr>
          <w:tcW w:w="2694" w:type="dxa"/>
        </w:tcPr>
        <w:p w14:paraId="4BBDF7F8" w14:textId="77777777" w:rsidR="007D65AD" w:rsidRPr="006A4905" w:rsidRDefault="007D65AD" w:rsidP="007D65AD">
          <w:pPr>
            <w:pStyle w:val="Bunntekst"/>
            <w:jc w:val="right"/>
            <w:rPr>
              <w:lang w:eastAsia="en-US"/>
            </w:rPr>
          </w:pPr>
        </w:p>
        <w:p w14:paraId="51DEB75D" w14:textId="77777777" w:rsidR="007D65AD" w:rsidRPr="006A4905" w:rsidRDefault="007D65AD" w:rsidP="007D65AD">
          <w:pPr>
            <w:pStyle w:val="Bunntekst"/>
            <w:jc w:val="right"/>
            <w:rPr>
              <w:lang w:eastAsia="en-US"/>
            </w:rPr>
          </w:pPr>
          <w:r w:rsidRPr="006A4905">
            <w:rPr>
              <w:lang w:eastAsia="en-US"/>
            </w:rPr>
            <w:t xml:space="preserve">  </w:t>
          </w:r>
          <w:r w:rsidRPr="006A4905">
            <w:rPr>
              <w:noProof/>
              <w:lang w:eastAsia="en-US"/>
            </w:rPr>
            <w:drawing>
              <wp:inline distT="0" distB="0" distL="0" distR="0" wp14:anchorId="35EB608D" wp14:editId="21E3D6B8">
                <wp:extent cx="953770" cy="421005"/>
                <wp:effectExtent l="0" t="0" r="0" b="0"/>
                <wp:docPr id="2" name="Bild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53770" cy="4210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17F0CE1A" w14:textId="77777777" w:rsidR="007D65AD" w:rsidRDefault="007D65AD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DE589F" w14:textId="77777777" w:rsidR="00F83435" w:rsidRDefault="00F83435" w:rsidP="007D65AD">
      <w:pPr>
        <w:spacing w:line="240" w:lineRule="auto"/>
      </w:pPr>
      <w:r>
        <w:separator/>
      </w:r>
    </w:p>
  </w:footnote>
  <w:footnote w:type="continuationSeparator" w:id="0">
    <w:p w14:paraId="3A34EA38" w14:textId="77777777" w:rsidR="00F83435" w:rsidRDefault="00F83435" w:rsidP="007D65A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lrutenett"/>
      <w:tblW w:w="10348" w:type="dxa"/>
      <w:tblInd w:w="-113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669"/>
      <w:gridCol w:w="4679"/>
    </w:tblGrid>
    <w:tr w:rsidR="007C1195" w14:paraId="55CA713E" w14:textId="77777777" w:rsidTr="00C03317">
      <w:tc>
        <w:tcPr>
          <w:tcW w:w="5669" w:type="dxa"/>
        </w:tcPr>
        <w:p w14:paraId="1FBCBE58" w14:textId="77777777" w:rsidR="007C1195" w:rsidRDefault="007C1195" w:rsidP="007C1195">
          <w:pPr>
            <w:rPr>
              <w:sz w:val="16"/>
              <w:szCs w:val="16"/>
            </w:rPr>
          </w:pPr>
          <w:r>
            <w:rPr>
              <w:noProof/>
              <w:lang w:eastAsia="nn-NO"/>
            </w:rPr>
            <w:drawing>
              <wp:inline distT="0" distB="0" distL="0" distR="0" wp14:anchorId="526735A2" wp14:editId="5C816716">
                <wp:extent cx="1958400" cy="1080000"/>
                <wp:effectExtent l="0" t="0" r="0" b="0"/>
                <wp:docPr id="9" name="Picture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Voss_herad_kommunevåpen_svart_RGB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58400" cy="108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79" w:type="dxa"/>
          <w:vAlign w:val="bottom"/>
        </w:tcPr>
        <w:p w14:paraId="26DF0B8A" w14:textId="47CBE2CB" w:rsidR="007C1195" w:rsidRDefault="007C1195" w:rsidP="007C1195">
          <w:pPr>
            <w:jc w:val="right"/>
            <w:rPr>
              <w:sz w:val="16"/>
              <w:szCs w:val="16"/>
            </w:rPr>
          </w:pPr>
        </w:p>
      </w:tc>
    </w:tr>
  </w:tbl>
  <w:p w14:paraId="5C69A456" w14:textId="77777777" w:rsidR="007D65AD" w:rsidRPr="007C1195" w:rsidRDefault="007D65AD" w:rsidP="007C1195">
    <w:pPr>
      <w:pStyle w:val="Top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0D5A"/>
    <w:rsid w:val="00066E62"/>
    <w:rsid w:val="000777CF"/>
    <w:rsid w:val="000926CC"/>
    <w:rsid w:val="002A33CB"/>
    <w:rsid w:val="00443ED0"/>
    <w:rsid w:val="00613EA2"/>
    <w:rsid w:val="007C1195"/>
    <w:rsid w:val="007D65AD"/>
    <w:rsid w:val="00896998"/>
    <w:rsid w:val="00A332F8"/>
    <w:rsid w:val="00A625A9"/>
    <w:rsid w:val="00AB0D5A"/>
    <w:rsid w:val="00E6581D"/>
    <w:rsid w:val="00E7314D"/>
    <w:rsid w:val="00F72B57"/>
    <w:rsid w:val="00F82FEE"/>
    <w:rsid w:val="00F83435"/>
    <w:rsid w:val="00FA3E6E"/>
    <w:rsid w:val="00FC6489"/>
    <w:rsid w:val="00FE1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37EF79"/>
  <w15:chartTrackingRefBased/>
  <w15:docId w15:val="{54702005-7BF7-4F96-8619-AEA428C97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314D"/>
    <w:pPr>
      <w:spacing w:after="0" w:line="288" w:lineRule="auto"/>
    </w:pPr>
    <w:rPr>
      <w:rFonts w:ascii="Arial" w:eastAsia="Times New Roman" w:hAnsi="Arial" w:cs="Times New Roman"/>
      <w:sz w:val="20"/>
      <w:szCs w:val="20"/>
      <w:lang w:val="nn-NO" w:eastAsia="nb-NO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FC6489"/>
    <w:pPr>
      <w:keepNext/>
      <w:keepLines/>
      <w:spacing w:before="240"/>
      <w:outlineLvl w:val="0"/>
    </w:pPr>
    <w:rPr>
      <w:rFonts w:eastAsiaTheme="majorEastAsia" w:cstheme="majorBidi"/>
      <w:b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489"/>
    <w:pPr>
      <w:keepNext/>
      <w:keepLines/>
      <w:spacing w:before="40"/>
      <w:outlineLvl w:val="1"/>
    </w:pPr>
    <w:rPr>
      <w:rFonts w:eastAsiaTheme="majorEastAsia" w:cstheme="majorBidi"/>
      <w:b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489"/>
    <w:pPr>
      <w:keepNext/>
      <w:keepLines/>
      <w:spacing w:before="40"/>
      <w:outlineLvl w:val="2"/>
    </w:pPr>
    <w:rPr>
      <w:rFonts w:eastAsiaTheme="majorEastAsia" w:cstheme="majorBidi"/>
      <w:b/>
      <w:sz w:val="24"/>
      <w:szCs w:val="24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489"/>
    <w:pPr>
      <w:keepNext/>
      <w:keepLines/>
      <w:spacing w:before="40"/>
      <w:outlineLvl w:val="3"/>
    </w:pPr>
    <w:rPr>
      <w:rFonts w:eastAsiaTheme="majorEastAsia" w:cstheme="majorBidi"/>
      <w:iCs/>
      <w:sz w:val="2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Boktittel">
    <w:name w:val="Book Title"/>
    <w:basedOn w:val="Standardskriftforavsnitt"/>
    <w:uiPriority w:val="33"/>
    <w:rsid w:val="00FC6489"/>
    <w:rPr>
      <w:rFonts w:ascii="Calibri" w:hAnsi="Calibri"/>
      <w:b/>
      <w:bCs/>
      <w:i/>
      <w:iCs/>
      <w:spacing w:val="5"/>
      <w:sz w:val="24"/>
    </w:rPr>
  </w:style>
  <w:style w:type="paragraph" w:styleId="Bunntekst">
    <w:name w:val="footer"/>
    <w:basedOn w:val="Normal"/>
    <w:link w:val="BunntekstTegn"/>
    <w:uiPriority w:val="99"/>
    <w:unhideWhenUsed/>
    <w:rsid w:val="00FC6489"/>
    <w:rPr>
      <w:sz w:val="16"/>
    </w:rPr>
  </w:style>
  <w:style w:type="character" w:customStyle="1" w:styleId="BunntekstTegn">
    <w:name w:val="Bunntekst Tegn"/>
    <w:basedOn w:val="Standardskriftforavsnitt"/>
    <w:link w:val="Bunntekst"/>
    <w:uiPriority w:val="99"/>
    <w:rsid w:val="00FC6489"/>
    <w:rPr>
      <w:rFonts w:ascii="Arial" w:eastAsia="Times New Roman" w:hAnsi="Arial" w:cs="Times New Roman"/>
      <w:sz w:val="16"/>
      <w:szCs w:val="20"/>
      <w:lang w:eastAsia="nb-NO"/>
    </w:rPr>
  </w:style>
  <w:style w:type="character" w:styleId="Sterk">
    <w:name w:val="Strong"/>
    <w:basedOn w:val="Standardskriftforavsnitt"/>
    <w:uiPriority w:val="22"/>
    <w:rsid w:val="00FC6489"/>
    <w:rPr>
      <w:rFonts w:ascii="Calibri" w:hAnsi="Calibri"/>
      <w:b/>
      <w:bCs/>
      <w:sz w:val="24"/>
    </w:rPr>
  </w:style>
  <w:style w:type="table" w:styleId="Tabellrutenett">
    <w:name w:val="Table Grid"/>
    <w:basedOn w:val="Vanligtabell"/>
    <w:uiPriority w:val="39"/>
    <w:rsid w:val="00FC6489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verskrift1Tegn">
    <w:name w:val="Overskrift 1 Tegn"/>
    <w:basedOn w:val="Standardskriftforavsnitt"/>
    <w:link w:val="Overskrift1"/>
    <w:uiPriority w:val="9"/>
    <w:rsid w:val="00FC6489"/>
    <w:rPr>
      <w:rFonts w:ascii="Arial" w:eastAsiaTheme="majorEastAsia" w:hAnsi="Arial" w:cstheme="majorBidi"/>
      <w:b/>
      <w:sz w:val="32"/>
      <w:szCs w:val="32"/>
      <w:lang w:eastAsia="nb-NO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489"/>
    <w:rPr>
      <w:rFonts w:ascii="Arial" w:eastAsiaTheme="majorEastAsia" w:hAnsi="Arial" w:cstheme="majorBidi"/>
      <w:b/>
      <w:sz w:val="26"/>
      <w:szCs w:val="26"/>
      <w:lang w:eastAsia="nb-NO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489"/>
    <w:rPr>
      <w:rFonts w:ascii="Arial" w:eastAsiaTheme="majorEastAsia" w:hAnsi="Arial" w:cstheme="majorBidi"/>
      <w:b/>
      <w:sz w:val="24"/>
      <w:szCs w:val="24"/>
      <w:lang w:eastAsia="nb-NO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489"/>
    <w:rPr>
      <w:rFonts w:ascii="Arial" w:eastAsiaTheme="majorEastAsia" w:hAnsi="Arial" w:cstheme="majorBidi"/>
      <w:iCs/>
      <w:szCs w:val="20"/>
      <w:lang w:eastAsia="nb-NO"/>
    </w:rPr>
  </w:style>
  <w:style w:type="paragraph" w:styleId="Topptekst">
    <w:name w:val="header"/>
    <w:basedOn w:val="Normal"/>
    <w:link w:val="TopptekstTegn"/>
    <w:uiPriority w:val="99"/>
    <w:unhideWhenUsed/>
    <w:rsid w:val="00FC6489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C6489"/>
    <w:rPr>
      <w:rFonts w:ascii="Arial" w:eastAsia="Times New Roman" w:hAnsi="Arial" w:cs="Times New Roman"/>
      <w:sz w:val="20"/>
      <w:szCs w:val="20"/>
      <w:lang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ristine.t.brekke.ADM\OneDrive%20-%20Voss%20herad\Dokumenter\Blank%20mal%20med%20VH%20logo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document>
  <footer/>
  <body>
    <Sas_ArkivSakID>22/5546</Sas_ArkivSakID>
    <Sdo_DokNr>4</Sdo_DokNr>
  </body>
  <properties>
    <mutualMergeSupport>False</mutualMergeSupport>
    <websakInfo>
      <fletteDato>15.09.2022</fletteDato>
      <sakid>1100000886</sakid>
      <jpid>1100008913</jpid>
      <filUnique/>
      <filChecksumFørFlett/>
      <erHoveddokument>False</erHoveddokument>
      <dcTitle>&amp;lt;Skriv tittel her&amp;gt;hfghgfh</dcTitle>
    </websakInfo>
    <docs>
      <doc>
        <sdm_watermark/>
        <sdm_sdfid>14057</sdm_sdfid>
      </doc>
    </docs>
    <language/>
    <showHiddenMark>False</showHiddenMark>
    <sdm_dummy/>
    <mergeMode>MergeOne</mergeMode>
    <templateURI>docx</templateURI>
  </properties>
  <header/>
</document>
</file>

<file path=customXml/itemProps1.xml><?xml version="1.0" encoding="utf-8"?>
<ds:datastoreItem xmlns:ds="http://schemas.openxmlformats.org/officeDocument/2006/customXml" ds:itemID="{F5B8A3CE-3D35-4825-B73E-D6DCADBC8E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Blank mal med VH logo</Template>
  <TotalTime>3</TotalTime>
  <Pages>1</Pages>
  <Words>31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&amp;lt;Skriv tittel her&amp;gt;hfghgfh</dc:title>
  <dc:subject/>
  <dc:creator>Marit Vik</dc:creator>
  <cp:keywords/>
  <dc:description/>
  <cp:lastModifiedBy>Kristine Tvedt Brekke</cp:lastModifiedBy>
  <cp:revision>8</cp:revision>
  <dcterms:created xsi:type="dcterms:W3CDTF">2022-09-15T08:50:00Z</dcterms:created>
  <dcterms:modified xsi:type="dcterms:W3CDTF">2022-09-15T08:54:00Z</dcterms:modified>
</cp:coreProperties>
</file>